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2C3165" w14:textId="20F34532" w:rsidR="00F11E64" w:rsidRPr="00543F11" w:rsidRDefault="006F6D72" w:rsidP="00954B9E">
      <w:pPr>
        <w:pStyle w:val="Standard"/>
        <w:spacing w:line="276" w:lineRule="auto"/>
        <w:jc w:val="right"/>
        <w:rPr>
          <w:rFonts w:ascii="Helvetica Neue" w:eastAsia="Lucida Sans Unicode" w:hAnsi="Helvetica Neue" w:cstheme="minorHAnsi"/>
          <w:sz w:val="20"/>
          <w:szCs w:val="20"/>
        </w:rPr>
      </w:pPr>
      <w:r>
        <w:rPr>
          <w:rFonts w:ascii="Helvetica Neue" w:eastAsia="Lucida Sans Unicode" w:hAnsi="Helvetica Neue" w:cstheme="minorHAnsi"/>
          <w:sz w:val="20"/>
          <w:szCs w:val="20"/>
        </w:rPr>
        <w:t>Straszyn</w:t>
      </w:r>
      <w:r w:rsidR="006512D5" w:rsidRPr="00543F11">
        <w:rPr>
          <w:rFonts w:ascii="Helvetica Neue" w:eastAsia="Lucida Sans Unicode" w:hAnsi="Helvetica Neue" w:cstheme="minorHAnsi"/>
          <w:sz w:val="20"/>
          <w:szCs w:val="20"/>
        </w:rPr>
        <w:t xml:space="preserve">, </w:t>
      </w:r>
      <w:r w:rsidR="00C5584D">
        <w:rPr>
          <w:rFonts w:ascii="Helvetica Neue" w:eastAsia="Lucida Sans Unicode" w:hAnsi="Helvetica Neue" w:cstheme="minorHAnsi"/>
          <w:sz w:val="20"/>
          <w:szCs w:val="20"/>
        </w:rPr>
        <w:t>0</w:t>
      </w:r>
      <w:r w:rsidR="00664CE9">
        <w:rPr>
          <w:rFonts w:ascii="Helvetica Neue" w:eastAsia="Lucida Sans Unicode" w:hAnsi="Helvetica Neue" w:cstheme="minorHAnsi"/>
          <w:sz w:val="20"/>
          <w:szCs w:val="20"/>
        </w:rPr>
        <w:t>2</w:t>
      </w:r>
      <w:r w:rsidR="008F296C">
        <w:rPr>
          <w:rFonts w:ascii="Helvetica Neue" w:eastAsia="Lucida Sans Unicode" w:hAnsi="Helvetica Neue" w:cstheme="minorHAnsi"/>
          <w:sz w:val="20"/>
          <w:szCs w:val="20"/>
        </w:rPr>
        <w:t>.</w:t>
      </w:r>
      <w:r w:rsidR="00A177FF" w:rsidRPr="00543F11">
        <w:rPr>
          <w:rFonts w:ascii="Helvetica Neue" w:eastAsia="Lucida Sans Unicode" w:hAnsi="Helvetica Neue" w:cstheme="minorHAnsi"/>
          <w:sz w:val="20"/>
          <w:szCs w:val="20"/>
        </w:rPr>
        <w:t>0</w:t>
      </w:r>
      <w:r w:rsidR="00664CE9">
        <w:rPr>
          <w:rFonts w:ascii="Helvetica Neue" w:eastAsia="Lucida Sans Unicode" w:hAnsi="Helvetica Neue" w:cstheme="minorHAnsi"/>
          <w:sz w:val="20"/>
          <w:szCs w:val="20"/>
        </w:rPr>
        <w:t>7</w:t>
      </w:r>
      <w:r w:rsidR="00CF1B01" w:rsidRPr="00543F11">
        <w:rPr>
          <w:rFonts w:ascii="Helvetica Neue" w:eastAsia="Lucida Sans Unicode" w:hAnsi="Helvetica Neue" w:cstheme="minorHAnsi"/>
          <w:sz w:val="20"/>
          <w:szCs w:val="20"/>
        </w:rPr>
        <w:t>.202</w:t>
      </w:r>
      <w:r w:rsidR="00955BA4">
        <w:rPr>
          <w:rFonts w:ascii="Helvetica Neue" w:eastAsia="Lucida Sans Unicode" w:hAnsi="Helvetica Neue" w:cstheme="minorHAnsi"/>
          <w:sz w:val="20"/>
          <w:szCs w:val="20"/>
        </w:rPr>
        <w:t>6</w:t>
      </w:r>
      <w:r w:rsidR="006512D5" w:rsidRPr="00543F11">
        <w:rPr>
          <w:rFonts w:ascii="Helvetica Neue" w:eastAsia="Lucida Sans Unicode" w:hAnsi="Helvetica Neue" w:cstheme="minorHAnsi"/>
          <w:sz w:val="20"/>
          <w:szCs w:val="20"/>
        </w:rPr>
        <w:t xml:space="preserve"> </w:t>
      </w:r>
      <w:r w:rsidR="00235EBC">
        <w:rPr>
          <w:rFonts w:ascii="Helvetica Neue" w:eastAsia="Lucida Sans Unicode" w:hAnsi="Helvetica Neue" w:cstheme="minorHAnsi"/>
          <w:sz w:val="20"/>
          <w:szCs w:val="20"/>
        </w:rPr>
        <w:t>r.</w:t>
      </w:r>
    </w:p>
    <w:p w14:paraId="6395A5F3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</w:rPr>
      </w:pPr>
    </w:p>
    <w:p w14:paraId="4B33837D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</w:rPr>
      </w:pPr>
    </w:p>
    <w:p w14:paraId="4DCFA41D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</w:rPr>
      </w:pPr>
    </w:p>
    <w:p w14:paraId="5DBE4166" w14:textId="2FED0BCE" w:rsidR="009A16C9" w:rsidRPr="00543F11" w:rsidRDefault="008D6431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Leszek Skrzelowski</w:t>
      </w:r>
    </w:p>
    <w:p w14:paraId="7671A879" w14:textId="52DFE4B8" w:rsidR="00954B9E" w:rsidRPr="00543F11" w:rsidRDefault="009B44AB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 xml:space="preserve">ul. </w:t>
      </w:r>
      <w:r w:rsidR="006F6D72">
        <w:rPr>
          <w:rFonts w:ascii="Helvetica Neue" w:hAnsi="Helvetica Neue" w:cstheme="minorHAnsi"/>
        </w:rPr>
        <w:t>Pidka</w:t>
      </w:r>
      <w:r w:rsidR="008D6431" w:rsidRPr="00543F11">
        <w:rPr>
          <w:rFonts w:ascii="Helvetica Neue" w:hAnsi="Helvetica Neue" w:cstheme="minorHAnsi"/>
        </w:rPr>
        <w:t xml:space="preserve"> </w:t>
      </w:r>
      <w:r w:rsidR="006F6D72">
        <w:rPr>
          <w:rFonts w:ascii="Helvetica Neue" w:hAnsi="Helvetica Neue" w:cstheme="minorHAnsi"/>
        </w:rPr>
        <w:t>4/33</w:t>
      </w:r>
    </w:p>
    <w:p w14:paraId="51328664" w14:textId="3F0DCABB" w:rsidR="00954B9E" w:rsidRPr="00543F11" w:rsidRDefault="008D6431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83-0</w:t>
      </w:r>
      <w:r w:rsidR="006F6D72">
        <w:rPr>
          <w:rFonts w:ascii="Helvetica Neue" w:hAnsi="Helvetica Neue" w:cstheme="minorHAnsi"/>
        </w:rPr>
        <w:t>1</w:t>
      </w:r>
      <w:r w:rsidRPr="00543F11">
        <w:rPr>
          <w:rFonts w:ascii="Helvetica Neue" w:hAnsi="Helvetica Neue" w:cstheme="minorHAnsi"/>
        </w:rPr>
        <w:t xml:space="preserve">0 </w:t>
      </w:r>
      <w:r w:rsidR="006F6D72">
        <w:rPr>
          <w:rFonts w:ascii="Helvetica Neue" w:hAnsi="Helvetica Neue" w:cstheme="minorHAnsi"/>
        </w:rPr>
        <w:t>Straszyn</w:t>
      </w:r>
    </w:p>
    <w:p w14:paraId="2752205D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  <w:sz w:val="20"/>
          <w:szCs w:val="20"/>
        </w:rPr>
      </w:pPr>
      <w:r w:rsidRPr="00543F11">
        <w:rPr>
          <w:rFonts w:ascii="Helvetica Neue" w:hAnsi="Helvetica Neue" w:cstheme="minorHAnsi"/>
          <w:sz w:val="20"/>
          <w:szCs w:val="20"/>
        </w:rPr>
        <w:t>(dane podmiotu składającego oświadczenie)</w:t>
      </w:r>
    </w:p>
    <w:p w14:paraId="1D763854" w14:textId="77777777" w:rsidR="00954B9E" w:rsidRPr="00543F11" w:rsidRDefault="00954B9E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</w:p>
    <w:p w14:paraId="6A41E6D1" w14:textId="77777777" w:rsidR="00954B9E" w:rsidRPr="00543F11" w:rsidRDefault="00954B9E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</w:p>
    <w:p w14:paraId="17271A7B" w14:textId="77777777" w:rsidR="00954B9E" w:rsidRPr="00543F11" w:rsidRDefault="00954B9E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</w:p>
    <w:p w14:paraId="1ADCAC37" w14:textId="5B5BC282" w:rsidR="00F11E64" w:rsidRPr="00543F11" w:rsidRDefault="00655615" w:rsidP="00954B9E">
      <w:pPr>
        <w:pStyle w:val="Standard"/>
        <w:widowControl/>
        <w:spacing w:line="276" w:lineRule="auto"/>
        <w:jc w:val="center"/>
        <w:rPr>
          <w:rFonts w:ascii="Helvetica Neue" w:hAnsi="Helvetica Neue" w:cstheme="minorHAnsi"/>
          <w:b/>
          <w:bCs/>
        </w:rPr>
      </w:pPr>
      <w:r w:rsidRPr="00543F11">
        <w:rPr>
          <w:rFonts w:ascii="Helvetica Neue" w:hAnsi="Helvetica Neue" w:cstheme="minorHAnsi"/>
          <w:b/>
          <w:bCs/>
        </w:rPr>
        <w:t>OŚWI</w:t>
      </w:r>
      <w:r w:rsidR="002065ED" w:rsidRPr="00543F11">
        <w:rPr>
          <w:rFonts w:ascii="Helvetica Neue" w:hAnsi="Helvetica Neue" w:cstheme="minorHAnsi"/>
          <w:b/>
          <w:bCs/>
        </w:rPr>
        <w:t>A</w:t>
      </w:r>
      <w:r w:rsidRPr="00543F11">
        <w:rPr>
          <w:rFonts w:ascii="Helvetica Neue" w:hAnsi="Helvetica Neue" w:cstheme="minorHAnsi"/>
          <w:b/>
          <w:bCs/>
        </w:rPr>
        <w:t>DCZENIE AUTORA RAPORTU</w:t>
      </w:r>
    </w:p>
    <w:p w14:paraId="1EC76DAF" w14:textId="7D40C7D9" w:rsidR="00F11E64" w:rsidRPr="00543F11" w:rsidRDefault="00655615" w:rsidP="00954B9E">
      <w:pPr>
        <w:pStyle w:val="Textbody"/>
        <w:spacing w:after="0" w:line="276" w:lineRule="auto"/>
        <w:jc w:val="center"/>
        <w:rPr>
          <w:rFonts w:ascii="Helvetica Neue" w:hAnsi="Helvetica Neue" w:cstheme="minorHAnsi"/>
          <w:b/>
          <w:bCs/>
        </w:rPr>
      </w:pPr>
      <w:r w:rsidRPr="00543F11">
        <w:rPr>
          <w:rFonts w:ascii="Helvetica Neue" w:hAnsi="Helvetica Neue" w:cstheme="minorHAnsi"/>
          <w:b/>
          <w:bCs/>
        </w:rPr>
        <w:t xml:space="preserve">(w </w:t>
      </w:r>
      <w:r w:rsidR="004F6818" w:rsidRPr="00543F11">
        <w:rPr>
          <w:rFonts w:ascii="Helvetica Neue" w:hAnsi="Helvetica Neue" w:cstheme="minorHAnsi"/>
          <w:b/>
          <w:bCs/>
        </w:rPr>
        <w:t>przypadku,</w:t>
      </w:r>
      <w:r w:rsidRPr="00543F11">
        <w:rPr>
          <w:rFonts w:ascii="Helvetica Neue" w:hAnsi="Helvetica Neue" w:cstheme="minorHAnsi"/>
          <w:b/>
          <w:bCs/>
        </w:rPr>
        <w:t xml:space="preserve"> gdy wykonawcą raportu jest zespół autorów</w:t>
      </w:r>
      <w:r w:rsidRPr="00543F11">
        <w:rPr>
          <w:rFonts w:ascii="Helvetica Neue" w:hAnsi="Helvetica Neue" w:cstheme="minorHAnsi"/>
          <w:b/>
          <w:bCs/>
        </w:rPr>
        <w:br/>
        <w:t xml:space="preserve"> – kierującego tym zespołem)</w:t>
      </w:r>
    </w:p>
    <w:p w14:paraId="63C792C9" w14:textId="77777777" w:rsidR="00F11E64" w:rsidRPr="00543F11" w:rsidRDefault="00F11E64" w:rsidP="00954B9E">
      <w:pPr>
        <w:pStyle w:val="Standard"/>
        <w:spacing w:line="276" w:lineRule="auto"/>
        <w:rPr>
          <w:rFonts w:ascii="Helvetica Neue" w:hAnsi="Helvetica Neue" w:cstheme="minorHAnsi"/>
        </w:rPr>
      </w:pPr>
    </w:p>
    <w:p w14:paraId="73314465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07A12B91" w14:textId="77777777" w:rsidR="00954B9E" w:rsidRPr="00543F11" w:rsidRDefault="00954B9E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19458170" w14:textId="77777777" w:rsidR="00955BA4" w:rsidRPr="00A47F54" w:rsidRDefault="00664CE9" w:rsidP="00955BA4">
      <w:pPr>
        <w:spacing w:line="276" w:lineRule="auto"/>
        <w:ind w:right="-2"/>
        <w:jc w:val="both"/>
        <w:rPr>
          <w:rFonts w:asciiTheme="minorHAnsi" w:hAnsiTheme="minorHAnsi" w:cstheme="minorBidi"/>
          <w:b/>
          <w:bCs/>
          <w:sz w:val="28"/>
          <w:szCs w:val="28"/>
        </w:rPr>
      </w:pPr>
      <w:r w:rsidRPr="00CE3DE5">
        <w:rPr>
          <w:rFonts w:ascii="Helvetica Neue" w:hAnsi="Helvetica Neue" w:cstheme="minorHAnsi"/>
        </w:rPr>
        <w:t xml:space="preserve">Dotyczy </w:t>
      </w:r>
      <w:r w:rsidRPr="00955BA4">
        <w:rPr>
          <w:rFonts w:ascii="Helvetica" w:hAnsi="Helvetica" w:cstheme="minorHAnsi"/>
        </w:rPr>
        <w:t xml:space="preserve">przedsięwzięcia pn.: </w:t>
      </w:r>
      <w:r w:rsidR="00955BA4" w:rsidRPr="00955BA4">
        <w:rPr>
          <w:rFonts w:ascii="Helvetica" w:eastAsia="Calibri" w:hAnsi="Helvetica" w:cs="Calibri"/>
          <w:bCs/>
        </w:rPr>
        <w:t xml:space="preserve">Raport o oddziaływaniu na środowisko </w:t>
      </w:r>
      <w:r w:rsidR="00955BA4" w:rsidRPr="00955BA4">
        <w:rPr>
          <w:rFonts w:ascii="Helvetica" w:hAnsi="Helvetica" w:cstheme="minorBidi"/>
          <w:bCs/>
        </w:rPr>
        <w:t>magazynu energii o mocy około 100 MW wraz z niezbędną infrastrukturą towarzyszącą, z możliwością dzielenia na etapy, zlokalizowanego w obrębie Plewiska, gmina Komorniki</w:t>
      </w:r>
    </w:p>
    <w:p w14:paraId="04E32DB0" w14:textId="1A8361EF" w:rsidR="003570E7" w:rsidRPr="00543F11" w:rsidRDefault="003570E7" w:rsidP="00955BA4">
      <w:pPr>
        <w:spacing w:line="276" w:lineRule="auto"/>
        <w:ind w:right="-1"/>
        <w:jc w:val="both"/>
        <w:rPr>
          <w:rFonts w:ascii="Helvetica Neue" w:hAnsi="Helvetica Neue" w:cstheme="minorHAnsi"/>
        </w:rPr>
      </w:pPr>
    </w:p>
    <w:p w14:paraId="159A9E3B" w14:textId="77777777" w:rsidR="00954B9E" w:rsidRPr="00543F11" w:rsidRDefault="00954B9E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2E406B52" w14:textId="77777777" w:rsidR="00954B9E" w:rsidRPr="00543F11" w:rsidRDefault="00655615" w:rsidP="00954B9E">
      <w:pPr>
        <w:pStyle w:val="Standard"/>
        <w:spacing w:line="276" w:lineRule="auto"/>
        <w:ind w:firstLine="709"/>
        <w:jc w:val="both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 xml:space="preserve">Oświadczam, że spełniam wymagania określone w art. 74a ust. 2 ustawy </w:t>
      </w:r>
      <w:r w:rsidRPr="00543F11">
        <w:rPr>
          <w:rFonts w:ascii="Helvetica Neue" w:hAnsi="Helvetica Neue" w:cstheme="minorHAnsi"/>
        </w:rPr>
        <w:br/>
      </w:r>
      <w:r w:rsidRPr="00543F11">
        <w:rPr>
          <w:rFonts w:ascii="Helvetica Neue" w:hAnsi="Helvetica Neue" w:cstheme="minorHAnsi"/>
          <w:color w:val="000000"/>
        </w:rPr>
        <w:t>z dnia 3 października 2008 r. o udostępnianiu informacji o środowisku i jego ochronie, udziale społeczeństwa w ochronie środowiska oraz o ocenach</w:t>
      </w:r>
      <w:r w:rsidR="004F6818" w:rsidRPr="00543F11">
        <w:rPr>
          <w:rFonts w:ascii="Helvetica Neue" w:hAnsi="Helvetica Neue" w:cstheme="minorHAnsi"/>
          <w:color w:val="000000"/>
        </w:rPr>
        <w:t xml:space="preserve"> oddziaływania na środowisko (</w:t>
      </w:r>
      <w:r w:rsidR="004979D9" w:rsidRPr="00543F11">
        <w:rPr>
          <w:rFonts w:ascii="Helvetica Neue" w:hAnsi="Helvetica Neue" w:cstheme="minorHAnsi"/>
        </w:rPr>
        <w:t xml:space="preserve">tj. Dz.U. </w:t>
      </w:r>
      <w:r w:rsidR="00CF1B01" w:rsidRPr="00543F11">
        <w:rPr>
          <w:rFonts w:ascii="Helvetica Neue" w:hAnsi="Helvetica Neue" w:cstheme="minorHAnsi"/>
        </w:rPr>
        <w:t>2023</w:t>
      </w:r>
      <w:r w:rsidR="004979D9" w:rsidRPr="00543F11">
        <w:rPr>
          <w:rFonts w:ascii="Helvetica Neue" w:hAnsi="Helvetica Neue" w:cstheme="minorHAnsi"/>
        </w:rPr>
        <w:t xml:space="preserve"> poz. </w:t>
      </w:r>
      <w:r w:rsidR="00CF1B01" w:rsidRPr="00543F11">
        <w:rPr>
          <w:rFonts w:ascii="Helvetica Neue" w:hAnsi="Helvetica Neue" w:cstheme="minorHAnsi"/>
        </w:rPr>
        <w:t>1094</w:t>
      </w:r>
      <w:r w:rsidR="004979D9" w:rsidRPr="00543F11">
        <w:rPr>
          <w:rFonts w:ascii="Helvetica Neue" w:hAnsi="Helvetica Neue" w:cstheme="minorHAnsi"/>
        </w:rPr>
        <w:t xml:space="preserve"> ze zm</w:t>
      </w:r>
      <w:r w:rsidRPr="00543F11">
        <w:rPr>
          <w:rFonts w:ascii="Helvetica Neue" w:hAnsi="Helvetica Neue" w:cstheme="minorHAnsi"/>
          <w:color w:val="000000"/>
        </w:rPr>
        <w:t>.).</w:t>
      </w:r>
      <w:r w:rsidR="00954B9E" w:rsidRPr="00543F11">
        <w:rPr>
          <w:rFonts w:ascii="Helvetica Neue" w:hAnsi="Helvetica Neue" w:cstheme="minorHAnsi"/>
        </w:rPr>
        <w:t xml:space="preserve"> </w:t>
      </w:r>
    </w:p>
    <w:p w14:paraId="352A0EB6" w14:textId="33C52C47" w:rsidR="00F11E64" w:rsidRPr="00543F11" w:rsidRDefault="00655615" w:rsidP="00954B9E">
      <w:pPr>
        <w:pStyle w:val="Standard"/>
        <w:spacing w:line="276" w:lineRule="auto"/>
        <w:ind w:firstLine="709"/>
        <w:jc w:val="both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Jestem świadomy odpowiedzialności karnej za złożenie fałszywego oświadczenia.</w:t>
      </w:r>
    </w:p>
    <w:p w14:paraId="29832446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27136833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640263A2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485182DD" w14:textId="77777777" w:rsidR="00D04E4D" w:rsidRPr="00543F11" w:rsidRDefault="00D04E4D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42459383" w14:textId="77777777" w:rsidR="00D04E4D" w:rsidRPr="00543F11" w:rsidRDefault="00D04E4D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58C4051E" w14:textId="77777777" w:rsidR="00D04E4D" w:rsidRPr="00543F11" w:rsidRDefault="00D04E4D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5E462662" w14:textId="5F5DFDA6" w:rsidR="00CF1B01" w:rsidRPr="00543F11" w:rsidRDefault="009B44AB" w:rsidP="00954B9E">
      <w:pPr>
        <w:pStyle w:val="Standard"/>
        <w:spacing w:line="276" w:lineRule="auto"/>
        <w:ind w:left="3545" w:firstLine="709"/>
        <w:jc w:val="both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_______________________________</w:t>
      </w:r>
      <w:r w:rsidR="00CF1B01" w:rsidRPr="00543F11">
        <w:rPr>
          <w:rFonts w:ascii="Helvetica Neue" w:hAnsi="Helvetica Neue" w:cstheme="minorHAnsi"/>
        </w:rPr>
        <w:t>__</w:t>
      </w:r>
    </w:p>
    <w:p w14:paraId="78CDEDDF" w14:textId="13E38A9B" w:rsidR="00F11E64" w:rsidRPr="00543F11" w:rsidRDefault="00655615" w:rsidP="00954B9E">
      <w:pPr>
        <w:pStyle w:val="Standard"/>
        <w:spacing w:line="276" w:lineRule="auto"/>
        <w:ind w:left="4254"/>
        <w:jc w:val="both"/>
        <w:rPr>
          <w:rFonts w:ascii="Helvetica Neue" w:hAnsi="Helvetica Neue" w:cstheme="minorHAnsi"/>
          <w:sz w:val="20"/>
          <w:szCs w:val="20"/>
        </w:rPr>
      </w:pPr>
      <w:r w:rsidRPr="00543F11">
        <w:rPr>
          <w:rFonts w:ascii="Helvetica Neue" w:hAnsi="Helvetica Neue" w:cstheme="minorHAnsi"/>
          <w:sz w:val="20"/>
          <w:szCs w:val="20"/>
        </w:rPr>
        <w:t>(czytelny podpis składającego oświadczenie)</w:t>
      </w:r>
    </w:p>
    <w:sectPr w:rsidR="00F11E64" w:rsidRPr="00543F11">
      <w:footerReference w:type="default" r:id="rId7"/>
      <w:pgSz w:w="11905" w:h="16837"/>
      <w:pgMar w:top="1000" w:right="1134" w:bottom="99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E616AF" w14:textId="77777777" w:rsidR="008C4061" w:rsidRDefault="008C4061">
      <w:pPr>
        <w:rPr>
          <w:rFonts w:hint="eastAsia"/>
        </w:rPr>
      </w:pPr>
      <w:r>
        <w:separator/>
      </w:r>
    </w:p>
  </w:endnote>
  <w:endnote w:type="continuationSeparator" w:id="0">
    <w:p w14:paraId="12CF6F26" w14:textId="77777777" w:rsidR="008C4061" w:rsidRDefault="008C40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20B0604020202020204"/>
    <w:charset w:val="00"/>
    <w:family w:val="auto"/>
    <w:pitch w:val="default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ACFAE" w14:textId="77777777" w:rsidR="008514D3" w:rsidRDefault="008514D3">
    <w:pPr>
      <w:pStyle w:val="Stopka"/>
      <w:jc w:val="cen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65757C" w14:textId="77777777" w:rsidR="008C4061" w:rsidRDefault="008C406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AA1EF8D" w14:textId="77777777" w:rsidR="008C4061" w:rsidRDefault="008C406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3609D3"/>
    <w:multiLevelType w:val="multilevel"/>
    <w:tmpl w:val="291EAA2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87E7446"/>
    <w:multiLevelType w:val="multilevel"/>
    <w:tmpl w:val="0694ADEA"/>
    <w:styleLink w:val="WWNum1"/>
    <w:lvl w:ilvl="0">
      <w:start w:val="1"/>
      <w:numFmt w:val="decimal"/>
      <w:lvlText w:val="%1)"/>
      <w:lvlJc w:val="left"/>
      <w:rPr>
        <w:rFonts w:ascii="Liberation Serif" w:hAnsi="Liberation Serif" w:cs="Times New Roman"/>
      </w:rPr>
    </w:lvl>
    <w:lvl w:ilvl="1">
      <w:start w:val="1"/>
      <w:numFmt w:val="lowerLetter"/>
      <w:lvlText w:val="%2."/>
      <w:lvlJc w:val="left"/>
      <w:rPr>
        <w:rFonts w:ascii="Liberation Serif" w:hAnsi="Liberation Serif" w:cs="Times New Roman"/>
      </w:rPr>
    </w:lvl>
    <w:lvl w:ilvl="2">
      <w:start w:val="1"/>
      <w:numFmt w:val="lowerRoman"/>
      <w:lvlText w:val="%3."/>
      <w:lvlJc w:val="right"/>
      <w:rPr>
        <w:rFonts w:ascii="Liberation Serif" w:hAnsi="Liberation Serif" w:cs="Times New Roman"/>
      </w:rPr>
    </w:lvl>
    <w:lvl w:ilvl="3">
      <w:start w:val="1"/>
      <w:numFmt w:val="decimal"/>
      <w:lvlText w:val="%4."/>
      <w:lvlJc w:val="left"/>
      <w:rPr>
        <w:rFonts w:ascii="Liberation Serif" w:hAnsi="Liberation Serif" w:cs="Times New Roman"/>
      </w:rPr>
    </w:lvl>
    <w:lvl w:ilvl="4">
      <w:start w:val="1"/>
      <w:numFmt w:val="lowerLetter"/>
      <w:lvlText w:val="%5."/>
      <w:lvlJc w:val="left"/>
      <w:rPr>
        <w:rFonts w:ascii="Liberation Serif" w:hAnsi="Liberation Serif" w:cs="Times New Roman"/>
      </w:rPr>
    </w:lvl>
    <w:lvl w:ilvl="5">
      <w:start w:val="1"/>
      <w:numFmt w:val="lowerRoman"/>
      <w:lvlText w:val="%6."/>
      <w:lvlJc w:val="right"/>
      <w:rPr>
        <w:rFonts w:ascii="Liberation Serif" w:hAnsi="Liberation Serif" w:cs="Times New Roman"/>
      </w:rPr>
    </w:lvl>
    <w:lvl w:ilvl="6">
      <w:start w:val="1"/>
      <w:numFmt w:val="decimal"/>
      <w:lvlText w:val="%7."/>
      <w:lvlJc w:val="left"/>
      <w:rPr>
        <w:rFonts w:ascii="Liberation Serif" w:hAnsi="Liberation Serif" w:cs="Times New Roman"/>
      </w:rPr>
    </w:lvl>
    <w:lvl w:ilvl="7">
      <w:start w:val="1"/>
      <w:numFmt w:val="lowerLetter"/>
      <w:lvlText w:val="%8."/>
      <w:lvlJc w:val="left"/>
      <w:rPr>
        <w:rFonts w:ascii="Liberation Serif" w:hAnsi="Liberation Serif" w:cs="Times New Roman"/>
      </w:rPr>
    </w:lvl>
    <w:lvl w:ilvl="8">
      <w:start w:val="1"/>
      <w:numFmt w:val="lowerRoman"/>
      <w:lvlText w:val="%9."/>
      <w:lvlJc w:val="right"/>
      <w:rPr>
        <w:rFonts w:ascii="Liberation Serif" w:hAnsi="Liberation Serif" w:cs="Times New Roman"/>
      </w:rPr>
    </w:lvl>
  </w:abstractNum>
  <w:abstractNum w:abstractNumId="2" w15:restartNumberingAfterBreak="0">
    <w:nsid w:val="30247F33"/>
    <w:multiLevelType w:val="multilevel"/>
    <w:tmpl w:val="5350A8CC"/>
    <w:styleLink w:val="WW8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4F8D1559"/>
    <w:multiLevelType w:val="multilevel"/>
    <w:tmpl w:val="4FCA6E6C"/>
    <w:styleLink w:val="WW8Num3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4" w15:restartNumberingAfterBreak="0">
    <w:nsid w:val="50005871"/>
    <w:multiLevelType w:val="multilevel"/>
    <w:tmpl w:val="588A0484"/>
    <w:styleLink w:val="WW8Num2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5" w15:restartNumberingAfterBreak="0">
    <w:nsid w:val="5D5B340D"/>
    <w:multiLevelType w:val="multilevel"/>
    <w:tmpl w:val="0B10A640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78127876">
    <w:abstractNumId w:val="4"/>
  </w:num>
  <w:num w:numId="2" w16cid:durableId="298535985">
    <w:abstractNumId w:val="3"/>
  </w:num>
  <w:num w:numId="3" w16cid:durableId="92826167">
    <w:abstractNumId w:val="5"/>
  </w:num>
  <w:num w:numId="4" w16cid:durableId="1410494612">
    <w:abstractNumId w:val="2"/>
  </w:num>
  <w:num w:numId="5" w16cid:durableId="649754947">
    <w:abstractNumId w:val="0"/>
  </w:num>
  <w:num w:numId="6" w16cid:durableId="138074485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64"/>
    <w:rsid w:val="0001186F"/>
    <w:rsid w:val="000345FB"/>
    <w:rsid w:val="000D7465"/>
    <w:rsid w:val="000E5DE7"/>
    <w:rsid w:val="000F2BE6"/>
    <w:rsid w:val="000F31F4"/>
    <w:rsid w:val="0011203F"/>
    <w:rsid w:val="00152A91"/>
    <w:rsid w:val="00186E75"/>
    <w:rsid w:val="001921F1"/>
    <w:rsid w:val="001E31F2"/>
    <w:rsid w:val="001F3D3F"/>
    <w:rsid w:val="002065ED"/>
    <w:rsid w:val="00235EBC"/>
    <w:rsid w:val="002411C8"/>
    <w:rsid w:val="00284235"/>
    <w:rsid w:val="002A2726"/>
    <w:rsid w:val="003073F5"/>
    <w:rsid w:val="003170BD"/>
    <w:rsid w:val="003570E7"/>
    <w:rsid w:val="00380D69"/>
    <w:rsid w:val="003939F6"/>
    <w:rsid w:val="003A49DA"/>
    <w:rsid w:val="003D1543"/>
    <w:rsid w:val="003F7AB6"/>
    <w:rsid w:val="00452943"/>
    <w:rsid w:val="004943F9"/>
    <w:rsid w:val="004979D9"/>
    <w:rsid w:val="004F6818"/>
    <w:rsid w:val="00500808"/>
    <w:rsid w:val="0052031A"/>
    <w:rsid w:val="00543F11"/>
    <w:rsid w:val="005504D9"/>
    <w:rsid w:val="00591DCE"/>
    <w:rsid w:val="00614696"/>
    <w:rsid w:val="00617508"/>
    <w:rsid w:val="00621AA8"/>
    <w:rsid w:val="00621DEE"/>
    <w:rsid w:val="00632060"/>
    <w:rsid w:val="006451B1"/>
    <w:rsid w:val="006512D5"/>
    <w:rsid w:val="00655615"/>
    <w:rsid w:val="00656675"/>
    <w:rsid w:val="00664CE9"/>
    <w:rsid w:val="006835DD"/>
    <w:rsid w:val="00691DB9"/>
    <w:rsid w:val="006F6D72"/>
    <w:rsid w:val="0070758B"/>
    <w:rsid w:val="0072004C"/>
    <w:rsid w:val="00727806"/>
    <w:rsid w:val="00745B74"/>
    <w:rsid w:val="00782BC3"/>
    <w:rsid w:val="007A67A3"/>
    <w:rsid w:val="007F2A3B"/>
    <w:rsid w:val="00806B33"/>
    <w:rsid w:val="00816CBF"/>
    <w:rsid w:val="00835C9E"/>
    <w:rsid w:val="00847992"/>
    <w:rsid w:val="00847D77"/>
    <w:rsid w:val="008514D3"/>
    <w:rsid w:val="00890DB9"/>
    <w:rsid w:val="00894FBC"/>
    <w:rsid w:val="008976A9"/>
    <w:rsid w:val="008C4061"/>
    <w:rsid w:val="008C749E"/>
    <w:rsid w:val="008D44A0"/>
    <w:rsid w:val="008D6431"/>
    <w:rsid w:val="008F296C"/>
    <w:rsid w:val="008F4002"/>
    <w:rsid w:val="00954B9E"/>
    <w:rsid w:val="00955BA4"/>
    <w:rsid w:val="009663FB"/>
    <w:rsid w:val="00973C83"/>
    <w:rsid w:val="009750B3"/>
    <w:rsid w:val="009867DA"/>
    <w:rsid w:val="009932F4"/>
    <w:rsid w:val="009A16C9"/>
    <w:rsid w:val="009B44AB"/>
    <w:rsid w:val="00A177FF"/>
    <w:rsid w:val="00A20901"/>
    <w:rsid w:val="00A86698"/>
    <w:rsid w:val="00B018FD"/>
    <w:rsid w:val="00B035A6"/>
    <w:rsid w:val="00B23AB5"/>
    <w:rsid w:val="00B601C6"/>
    <w:rsid w:val="00C41EB6"/>
    <w:rsid w:val="00C46480"/>
    <w:rsid w:val="00C5584D"/>
    <w:rsid w:val="00C80597"/>
    <w:rsid w:val="00CF1B01"/>
    <w:rsid w:val="00D04E4D"/>
    <w:rsid w:val="00D46DAF"/>
    <w:rsid w:val="00DA2EC9"/>
    <w:rsid w:val="00DD7253"/>
    <w:rsid w:val="00DD7F03"/>
    <w:rsid w:val="00E62D12"/>
    <w:rsid w:val="00E96177"/>
    <w:rsid w:val="00EA65B1"/>
    <w:rsid w:val="00ED1916"/>
    <w:rsid w:val="00F11E64"/>
    <w:rsid w:val="00F8601B"/>
    <w:rsid w:val="00F9691B"/>
    <w:rsid w:val="00FA4A18"/>
    <w:rsid w:val="00FB5CCC"/>
    <w:rsid w:val="00FC3F17"/>
    <w:rsid w:val="00FD4A89"/>
    <w:rsid w:val="00FE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64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Heading"/>
    <w:next w:val="Textbody"/>
    <w:pPr>
      <w:widowControl/>
      <w:jc w:val="center"/>
      <w:textAlignment w:val="auto"/>
      <w:outlineLvl w:val="0"/>
    </w:pPr>
    <w:rPr>
      <w:rFonts w:cs="Times New Roman"/>
      <w:sz w:val="24"/>
      <w:szCs w:val="20"/>
      <w:lang w:eastAsia="pl-PL" w:bidi="ar-SA"/>
    </w:rPr>
  </w:style>
  <w:style w:type="paragraph" w:styleId="Nagwek2">
    <w:name w:val="heading 2"/>
    <w:basedOn w:val="Standard"/>
    <w:next w:val="Standard"/>
    <w:pPr>
      <w:keepNext/>
      <w:jc w:val="center"/>
      <w:outlineLvl w:val="1"/>
    </w:pPr>
    <w:rPr>
      <w:b/>
    </w:rPr>
  </w:style>
  <w:style w:type="paragraph" w:styleId="Nagwek3">
    <w:name w:val="heading 3"/>
    <w:basedOn w:val="Standard"/>
    <w:next w:val="Standard"/>
    <w:pPr>
      <w:keepNext/>
      <w:spacing w:line="360" w:lineRule="auto"/>
      <w:jc w:val="right"/>
      <w:outlineLvl w:val="2"/>
    </w:pPr>
  </w:style>
  <w:style w:type="paragraph" w:styleId="Nagwek6">
    <w:name w:val="heading 6"/>
    <w:basedOn w:val="Standard"/>
    <w:next w:val="Standard"/>
    <w:pPr>
      <w:keepNext/>
      <w:spacing w:line="360" w:lineRule="auto"/>
      <w:jc w:val="center"/>
      <w:outlineLvl w:val="5"/>
    </w:pPr>
    <w:rPr>
      <w:rFonts w:ascii="Arial" w:hAnsi="Arial"/>
      <w:b/>
      <w:i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WW-Tekstpodstawowy2">
    <w:name w:val="WW-Tekst podstawowy 2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">
    <w:name w:val="Table"/>
    <w:basedOn w:val="Legenda"/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Standard"/>
    <w:next w:val="Podtytu"/>
    <w:pPr>
      <w:jc w:val="center"/>
    </w:pPr>
    <w:rPr>
      <w:b/>
      <w:sz w:val="28"/>
    </w:rPr>
  </w:style>
  <w:style w:type="paragraph" w:styleId="Podtytu">
    <w:name w:val="Subtitle"/>
    <w:basedOn w:val="Nagwek"/>
    <w:next w:val="Textbody"/>
    <w:pPr>
      <w:jc w:val="center"/>
    </w:pPr>
    <w:rPr>
      <w:i/>
      <w:iCs/>
    </w:rPr>
  </w:style>
  <w:style w:type="paragraph" w:styleId="Tekstpodstawowy2">
    <w:name w:val="Body Text 2"/>
    <w:pPr>
      <w:suppressAutoHyphens/>
      <w:jc w:val="both"/>
      <w:textAlignment w:val="auto"/>
    </w:pPr>
    <w:rPr>
      <w:rFonts w:cs="Times New Roman"/>
      <w:b/>
      <w:szCs w:val="20"/>
      <w:lang w:eastAsia="pl-PL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ListLabel1">
    <w:name w:val="ListLabel 1"/>
    <w:rPr>
      <w:rFonts w:ascii="Liberation Serif" w:hAnsi="Liberation Serif" w:cs="Times New Roman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  <w:style w:type="numbering" w:customStyle="1" w:styleId="WW8Num6">
    <w:name w:val="WW8Num6"/>
    <w:basedOn w:val="Bezlisty"/>
    <w:pPr>
      <w:numPr>
        <w:numId w:val="4"/>
      </w:numPr>
    </w:pPr>
  </w:style>
  <w:style w:type="numbering" w:customStyle="1" w:styleId="WW8Num1">
    <w:name w:val="WW8Num1"/>
    <w:basedOn w:val="Bezlisty"/>
    <w:pPr>
      <w:numPr>
        <w:numId w:val="5"/>
      </w:numPr>
    </w:pPr>
  </w:style>
  <w:style w:type="numbering" w:customStyle="1" w:styleId="WWNum1">
    <w:name w:val="WWNum1"/>
    <w:basedOn w:val="Bezlisty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3570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79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OŚWIADCZENIE AUTORA RAPORTU</vt:lpstr>
    </vt:vector>
  </TitlesOfParts>
  <Company>Microsoft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Gerard Bela</cp:lastModifiedBy>
  <cp:revision>2</cp:revision>
  <cp:lastPrinted>2024-02-19T17:32:00Z</cp:lastPrinted>
  <dcterms:created xsi:type="dcterms:W3CDTF">2026-07-02T07:01:00Z</dcterms:created>
  <dcterms:modified xsi:type="dcterms:W3CDTF">2026-07-02T07:01:00Z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